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C0E" w14:textId="77777777" w:rsidR="003C3CA9" w:rsidRDefault="003C3CA9" w:rsidP="003C3CA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1EF73B49" wp14:editId="0DAA1133">
            <wp:extent cx="838200" cy="832612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0px-Università_degli_Studi_di_Sassari_logo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93" cy="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AE49" w14:textId="77777777" w:rsidR="00E87665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UNIVERSITA’ DEGLI STUDI DI SASSARI</w:t>
      </w:r>
    </w:p>
    <w:p w14:paraId="5EB90142" w14:textId="72226FBE" w:rsidR="008F4D19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AREA DIDATTICA E SERVIZI AGLI STUDENTI</w:t>
      </w:r>
    </w:p>
    <w:p w14:paraId="7A72198A" w14:textId="77777777" w:rsidR="00CC247F" w:rsidRPr="001E38D2" w:rsidRDefault="008F4D19" w:rsidP="001E38D2">
      <w:pPr>
        <w:pBdr>
          <w:bottom w:val="single" w:sz="4" w:space="1" w:color="auto"/>
        </w:pBdr>
        <w:spacing w:before="0" w:after="0" w:line="240" w:lineRule="auto"/>
        <w:jc w:val="center"/>
        <w:rPr>
          <w:rFonts w:ascii="Arial" w:hAnsi="Arial" w:cs="Arial"/>
          <w:i/>
          <w:sz w:val="24"/>
        </w:rPr>
      </w:pPr>
      <w:r w:rsidRPr="00FC031D">
        <w:rPr>
          <w:rFonts w:ascii="Arial" w:hAnsi="Arial" w:cs="Arial"/>
          <w:i/>
          <w:sz w:val="24"/>
        </w:rPr>
        <w:t>Ufficio Segreterie Studenti e Offerta formativa</w:t>
      </w:r>
    </w:p>
    <w:p w14:paraId="064AB7CD" w14:textId="7B69E090" w:rsidR="008C1D16" w:rsidRPr="008C1D16" w:rsidRDefault="00AF2AAF" w:rsidP="00AF2AAF">
      <w:pPr>
        <w:tabs>
          <w:tab w:val="left" w:pos="210"/>
          <w:tab w:val="center" w:pos="5233"/>
        </w:tabs>
        <w:rPr>
          <w:rFonts w:ascii="Arial" w:hAnsi="Arial" w:cs="Arial"/>
          <w:b/>
          <w:sz w:val="24"/>
          <w:szCs w:val="9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="00A267FC">
        <w:rPr>
          <w:rFonts w:ascii="Arial" w:hAnsi="Arial" w:cs="Arial"/>
          <w:b/>
          <w:sz w:val="24"/>
          <w:szCs w:val="9"/>
        </w:rPr>
        <w:t xml:space="preserve">SCHEMA RIASSUNTIVO DEGLI ESAMI DI CUI SI CHIEDE </w:t>
      </w:r>
      <w:r w:rsidR="00814BA0">
        <w:rPr>
          <w:rFonts w:ascii="Arial" w:hAnsi="Arial" w:cs="Arial"/>
          <w:b/>
          <w:sz w:val="24"/>
          <w:szCs w:val="9"/>
        </w:rPr>
        <w:t>IL RICONOSCIMENTO</w:t>
      </w:r>
    </w:p>
    <w:tbl>
      <w:tblPr>
        <w:tblStyle w:val="Registroriunione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  <w:gridCol w:w="415"/>
        <w:gridCol w:w="1862"/>
        <w:gridCol w:w="1327"/>
        <w:gridCol w:w="1002"/>
        <w:gridCol w:w="688"/>
      </w:tblGrid>
      <w:tr w:rsidR="008C1D16" w14:paraId="0D8F961C" w14:textId="77777777" w:rsidTr="00A17059">
        <w:trPr>
          <w:trHeight w:val="508"/>
        </w:trPr>
        <w:tc>
          <w:tcPr>
            <w:tcW w:w="10588" w:type="dxa"/>
            <w:gridSpan w:val="6"/>
            <w:vAlign w:val="center"/>
          </w:tcPr>
          <w:p w14:paraId="7B79DFE7" w14:textId="1B0FFE66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DICHIARA GLI ESAMI SOSTENUTI</w:t>
            </w:r>
            <w:r w:rsidR="00EA64C3">
              <w:rPr>
                <w:rFonts w:ascii="Arial" w:hAnsi="Arial" w:cs="Arial"/>
                <w:b/>
                <w:sz w:val="20"/>
                <w:szCs w:val="9"/>
              </w:rPr>
              <w:t xml:space="preserve"> IN A</w:t>
            </w:r>
            <w:r w:rsidR="00A61095">
              <w:rPr>
                <w:rFonts w:ascii="Arial" w:hAnsi="Arial" w:cs="Arial"/>
                <w:b/>
                <w:sz w:val="20"/>
                <w:szCs w:val="9"/>
              </w:rPr>
              <w:t xml:space="preserve">CCORDO CON IL MANIFESTO DEGLI STUDI </w:t>
            </w:r>
            <w:proofErr w:type="spellStart"/>
            <w:r w:rsidR="00A61095">
              <w:rPr>
                <w:rFonts w:ascii="Arial" w:hAnsi="Arial" w:cs="Arial"/>
                <w:b/>
                <w:sz w:val="20"/>
                <w:szCs w:val="9"/>
              </w:rPr>
              <w:t>RE</w:t>
            </w:r>
            <w:r w:rsidR="002D5D89">
              <w:rPr>
                <w:rFonts w:ascii="Arial" w:hAnsi="Arial" w:cs="Arial"/>
                <w:b/>
                <w:sz w:val="20"/>
                <w:szCs w:val="9"/>
              </w:rPr>
              <w:t>la</w:t>
            </w:r>
            <w:r w:rsidR="00A61095">
              <w:rPr>
                <w:rFonts w:ascii="Arial" w:hAnsi="Arial" w:cs="Arial"/>
                <w:b/>
                <w:sz w:val="20"/>
                <w:szCs w:val="9"/>
              </w:rPr>
              <w:t>TIVO</w:t>
            </w:r>
            <w:proofErr w:type="spellEnd"/>
            <w:r w:rsidR="00A61095">
              <w:rPr>
                <w:rFonts w:ascii="Arial" w:hAnsi="Arial" w:cs="Arial"/>
                <w:b/>
                <w:sz w:val="20"/>
                <w:szCs w:val="9"/>
              </w:rPr>
              <w:t xml:space="preserve"> ALL’ANNO DI RIFERIMENTO</w:t>
            </w:r>
            <w:r w:rsidR="002D5D89">
              <w:rPr>
                <w:rFonts w:ascii="Arial" w:hAnsi="Arial" w:cs="Arial"/>
                <w:b/>
                <w:sz w:val="20"/>
                <w:szCs w:val="9"/>
              </w:rPr>
              <w:br/>
            </w:r>
            <w:r w:rsidR="00A61095">
              <w:rPr>
                <w:rFonts w:ascii="Arial" w:hAnsi="Arial" w:cs="Arial"/>
                <w:b/>
                <w:sz w:val="20"/>
                <w:szCs w:val="9"/>
              </w:rPr>
              <w:t>(</w:t>
            </w:r>
            <w:r w:rsidR="00FC2D81" w:rsidRPr="00FC2D81">
              <w:rPr>
                <w:rFonts w:ascii="Arial" w:hAnsi="Arial" w:cs="Arial"/>
                <w:b/>
                <w:sz w:val="20"/>
                <w:szCs w:val="9"/>
              </w:rPr>
              <w:t>https://sdr.medicinachirurgia.uniss.it/it/i-nostri-corsi/i-nostri-corsi-di-studi/medicina-e-chirurgia/manifesti-degli-studi</w:t>
            </w:r>
            <w:r w:rsidR="002D5D89">
              <w:rPr>
                <w:rFonts w:ascii="Arial" w:hAnsi="Arial" w:cs="Arial"/>
                <w:b/>
                <w:sz w:val="20"/>
                <w:szCs w:val="9"/>
              </w:rPr>
              <w:t>)</w:t>
            </w:r>
          </w:p>
        </w:tc>
      </w:tr>
      <w:tr w:rsidR="008C1D16" w14:paraId="6DF39D91" w14:textId="77777777" w:rsidTr="00A17059">
        <w:trPr>
          <w:trHeight w:val="493"/>
        </w:trPr>
        <w:tc>
          <w:tcPr>
            <w:tcW w:w="5709" w:type="dxa"/>
            <w:gridSpan w:val="2"/>
            <w:tcBorders>
              <w:bottom w:val="single" w:sz="4" w:space="0" w:color="auto"/>
            </w:tcBorders>
            <w:vAlign w:val="center"/>
          </w:tcPr>
          <w:p w14:paraId="587E66F1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14:paraId="0440234A" w14:textId="59762965" w:rsidR="008C1D16" w:rsidRDefault="00893FE4" w:rsidP="00104CE1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TAF e</w:t>
            </w:r>
            <w:r w:rsidR="00104CE1">
              <w:rPr>
                <w:rFonts w:ascii="Arial" w:hAnsi="Arial" w:cs="Arial"/>
                <w:b/>
                <w:sz w:val="20"/>
                <w:szCs w:val="9"/>
              </w:rPr>
              <w:t xml:space="preserve"> </w:t>
            </w:r>
            <w:r w:rsidR="008C1D16"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B968B67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</w:t>
            </w:r>
            <w:r w:rsidR="00202008">
              <w:rPr>
                <w:rFonts w:ascii="Arial" w:hAnsi="Arial" w:cs="Arial"/>
                <w:b/>
                <w:sz w:val="20"/>
                <w:szCs w:val="9"/>
              </w:rPr>
              <w:t xml:space="preserve"> di sostenimento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496EA6C4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5007775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8C1D16" w14:paraId="2F0BFDA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bottom w:val="dotted" w:sz="4" w:space="0" w:color="auto"/>
            </w:tcBorders>
            <w:vAlign w:val="center"/>
          </w:tcPr>
          <w:p w14:paraId="35F0AA4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bottom w:val="dotted" w:sz="4" w:space="0" w:color="auto"/>
            </w:tcBorders>
            <w:vAlign w:val="center"/>
          </w:tcPr>
          <w:p w14:paraId="6CC04CB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</w:tcPr>
          <w:p w14:paraId="284BDE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bottom w:val="dotted" w:sz="4" w:space="0" w:color="auto"/>
            </w:tcBorders>
            <w:vAlign w:val="center"/>
          </w:tcPr>
          <w:p w14:paraId="01AF1B8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bottom w:val="dotted" w:sz="4" w:space="0" w:color="auto"/>
            </w:tcBorders>
            <w:vAlign w:val="center"/>
          </w:tcPr>
          <w:p w14:paraId="35C0586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672D90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F9E4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E29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77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A3AB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C338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A1A2F2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BB5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8B6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E0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5A9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78C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2E3224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F04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A3BC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3AA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E7B8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5D90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A0794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7D8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F8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6664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DF8D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074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3B6871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8C88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268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0344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1DC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5B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CD5166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CF3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FDBA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A91F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46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D59A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6056D4F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9A3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4E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4D2F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F29B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8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2FE146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F28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5DE5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01AE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411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7F2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44B781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51F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334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30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ABD8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4BAB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75EA44D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BB99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BB38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2AA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D020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4B46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F4FE38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FA9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18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D7F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A4F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0DB0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B9355C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884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31C1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9A0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2424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588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4F651C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F61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E54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81E9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F40A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FAD188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6D0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4C2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AB6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3B9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B8F1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E3D846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2F59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3A5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DE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EA1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552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A0D0C7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E3E4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763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024A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B95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E923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E78B963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31E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6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12FC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50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40B7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72E90E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CD2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806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38E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2D05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091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E0074C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C16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CDA2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9759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F1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E599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43B5C44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34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446D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E68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140C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007E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90158E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F7D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1B80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20B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D97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517D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55BF25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C1A5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B4A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FA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BD33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896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053E2D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CC1F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A93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7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85F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02F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2B1283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2E0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4DC8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CE0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B07C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5FDA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1CF192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0AE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93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0BB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3823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54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E8754F" w14:paraId="71CF819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3CEEC" w14:textId="77777777" w:rsidR="001E38D2" w:rsidRDefault="001E38D2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F370" w14:textId="77777777" w:rsidR="001E38D2" w:rsidRDefault="001E38D2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10481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6833D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55B62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29951A2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C821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87E5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4518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CA0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D8A2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E9EEB38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F5C48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A4FA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D95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2F87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2B6E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2463E8A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2AB7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9ED0B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AAE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3DC3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3A8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6A7A0A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B8B94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376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F1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E38B0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1639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08A5731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A2079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C8F9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27D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F0FD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588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619AF88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28EAD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0298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5351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3B8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646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283314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E6EE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EB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527DB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C7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017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DF5B6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1C2A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68BF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55B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4C76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241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A6793A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6033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74FE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0CD0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27E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6E40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74FA25F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7B9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B045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22A0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39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9B5A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4A3718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7869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3EFC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28EB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F2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A81D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7281DE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FCB9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6B3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83DD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9AD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C82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6908D0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5BBF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956A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E80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49F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B02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DD4FC1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9219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BB34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AD4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C0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804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B582B9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597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1527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4B10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792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C7D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236F24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10AF0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D3B2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45B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875F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3B7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C5901D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EF94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0B6C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13BC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E7D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DD7B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2F15E5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E47A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AE7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08E8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9F4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F9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0D740D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F425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5FA1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721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07EE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10D4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A582D0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90573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104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453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1201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A74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86FECB3" w14:textId="77777777" w:rsidTr="00A8761D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E9B7A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37F6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6D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A7C5F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6338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1F58735" w14:textId="77777777" w:rsidTr="00940345">
        <w:trPr>
          <w:trHeight w:hRule="exact" w:val="190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B6A3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24820F7" w14:textId="77777777" w:rsidTr="00A8761D">
        <w:trPr>
          <w:trHeight w:hRule="exact" w:val="1402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EAF" w14:textId="5E635A14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Data …………………………</w:t>
            </w:r>
            <w:proofErr w:type="gramStart"/>
            <w:r>
              <w:rPr>
                <w:rFonts w:ascii="Arial" w:hAnsi="Arial" w:cs="Arial"/>
                <w:sz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9DA3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Firma*</w:t>
            </w:r>
          </w:p>
          <w:p w14:paraId="13544149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493A24" w14:textId="04DD7BE4" w:rsidR="00A8761D" w:rsidRDefault="00A8761D" w:rsidP="00A8761D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…………………………………………..</w:t>
            </w:r>
          </w:p>
        </w:tc>
      </w:tr>
    </w:tbl>
    <w:p w14:paraId="09ABCD7F" w14:textId="1CAD5D4A" w:rsidR="008C1D16" w:rsidRDefault="008C1D16" w:rsidP="008C1D16">
      <w:pPr>
        <w:rPr>
          <w:rFonts w:ascii="Arial" w:hAnsi="Arial" w:cs="Arial"/>
          <w:sz w:val="20"/>
        </w:rPr>
      </w:pPr>
    </w:p>
    <w:sectPr w:rsidR="008C1D16" w:rsidSect="00FE2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56FE" w14:textId="77777777" w:rsidR="00C84F58" w:rsidRDefault="00C84F58" w:rsidP="00793172">
      <w:pPr>
        <w:spacing w:before="0"/>
      </w:pPr>
      <w:r>
        <w:separator/>
      </w:r>
    </w:p>
  </w:endnote>
  <w:endnote w:type="continuationSeparator" w:id="0">
    <w:p w14:paraId="6902E2D5" w14:textId="77777777" w:rsidR="00C84F58" w:rsidRDefault="00C84F58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D7C8" w14:textId="77777777" w:rsidR="00AF2AAF" w:rsidRDefault="00AF2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18E" w14:textId="77777777" w:rsidR="00AF2AAF" w:rsidRDefault="00AF2A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C40" w14:textId="77777777" w:rsidR="00AF2AAF" w:rsidRDefault="00AF2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9492" w14:textId="77777777" w:rsidR="00C84F58" w:rsidRDefault="00C84F58" w:rsidP="00793172">
      <w:pPr>
        <w:spacing w:before="0"/>
      </w:pPr>
      <w:r>
        <w:separator/>
      </w:r>
    </w:p>
  </w:footnote>
  <w:footnote w:type="continuationSeparator" w:id="0">
    <w:p w14:paraId="26EF111C" w14:textId="77777777" w:rsidR="00C84F58" w:rsidRDefault="00C84F58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D7C7" w14:textId="77777777" w:rsidR="00AF2AAF" w:rsidRDefault="00AF2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EF98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80B58" wp14:editId="6AE81DC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17162EB8" id="Rettangolo3" o:spid="_x0000_s1026" alt="Bordo rettangolo" style="position:absolute;margin-left:0;margin-top:0;width:544.6pt;height:788.3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5FF7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CB9AA8" wp14:editId="4EF91B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B04DE5F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561815">
    <w:abstractNumId w:val="9"/>
  </w:num>
  <w:num w:numId="2" w16cid:durableId="520977095">
    <w:abstractNumId w:val="7"/>
  </w:num>
  <w:num w:numId="3" w16cid:durableId="2010213679">
    <w:abstractNumId w:val="6"/>
  </w:num>
  <w:num w:numId="4" w16cid:durableId="2088383169">
    <w:abstractNumId w:val="5"/>
  </w:num>
  <w:num w:numId="5" w16cid:durableId="412362641">
    <w:abstractNumId w:val="4"/>
  </w:num>
  <w:num w:numId="6" w16cid:durableId="1796218423">
    <w:abstractNumId w:val="8"/>
  </w:num>
  <w:num w:numId="7" w16cid:durableId="1301496956">
    <w:abstractNumId w:val="3"/>
  </w:num>
  <w:num w:numId="8" w16cid:durableId="2064938458">
    <w:abstractNumId w:val="2"/>
  </w:num>
  <w:num w:numId="9" w16cid:durableId="1318073860">
    <w:abstractNumId w:val="1"/>
  </w:num>
  <w:num w:numId="10" w16cid:durableId="161081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19"/>
    <w:rsid w:val="000030BA"/>
    <w:rsid w:val="0001508A"/>
    <w:rsid w:val="00042559"/>
    <w:rsid w:val="000642B5"/>
    <w:rsid w:val="00097D8A"/>
    <w:rsid w:val="000A77CD"/>
    <w:rsid w:val="000C75FC"/>
    <w:rsid w:val="000D18B7"/>
    <w:rsid w:val="000D5DAA"/>
    <w:rsid w:val="000E7B38"/>
    <w:rsid w:val="00104CE1"/>
    <w:rsid w:val="00112BAA"/>
    <w:rsid w:val="0014043B"/>
    <w:rsid w:val="001433C2"/>
    <w:rsid w:val="00144514"/>
    <w:rsid w:val="00146F41"/>
    <w:rsid w:val="001505C2"/>
    <w:rsid w:val="00165A81"/>
    <w:rsid w:val="001A6492"/>
    <w:rsid w:val="001C59E5"/>
    <w:rsid w:val="001C770D"/>
    <w:rsid w:val="001D16FA"/>
    <w:rsid w:val="001E38D2"/>
    <w:rsid w:val="00202008"/>
    <w:rsid w:val="002502A2"/>
    <w:rsid w:val="002758F3"/>
    <w:rsid w:val="002942E8"/>
    <w:rsid w:val="002A0AED"/>
    <w:rsid w:val="002A4209"/>
    <w:rsid w:val="002D2ECE"/>
    <w:rsid w:val="002D5D89"/>
    <w:rsid w:val="002F41AF"/>
    <w:rsid w:val="003334BB"/>
    <w:rsid w:val="00357FB7"/>
    <w:rsid w:val="00363773"/>
    <w:rsid w:val="003940CC"/>
    <w:rsid w:val="003A2C5F"/>
    <w:rsid w:val="003A3620"/>
    <w:rsid w:val="003A4FDC"/>
    <w:rsid w:val="003C3CA9"/>
    <w:rsid w:val="003C47E2"/>
    <w:rsid w:val="003F2791"/>
    <w:rsid w:val="0041212D"/>
    <w:rsid w:val="00441DC3"/>
    <w:rsid w:val="00452042"/>
    <w:rsid w:val="00466712"/>
    <w:rsid w:val="00475728"/>
    <w:rsid w:val="0049755F"/>
    <w:rsid w:val="004A0703"/>
    <w:rsid w:val="004B1BB1"/>
    <w:rsid w:val="004B1DDF"/>
    <w:rsid w:val="004C1A76"/>
    <w:rsid w:val="004C78C3"/>
    <w:rsid w:val="00504A7F"/>
    <w:rsid w:val="00522971"/>
    <w:rsid w:val="00553AD3"/>
    <w:rsid w:val="005937C4"/>
    <w:rsid w:val="005A009B"/>
    <w:rsid w:val="005A01D1"/>
    <w:rsid w:val="005A0798"/>
    <w:rsid w:val="005B3D08"/>
    <w:rsid w:val="005B7956"/>
    <w:rsid w:val="0060653B"/>
    <w:rsid w:val="006117BD"/>
    <w:rsid w:val="0061365D"/>
    <w:rsid w:val="00615FFD"/>
    <w:rsid w:val="00636048"/>
    <w:rsid w:val="006545A9"/>
    <w:rsid w:val="0068060E"/>
    <w:rsid w:val="00682F45"/>
    <w:rsid w:val="006C2707"/>
    <w:rsid w:val="006F76D9"/>
    <w:rsid w:val="0070372C"/>
    <w:rsid w:val="007252EF"/>
    <w:rsid w:val="0073304D"/>
    <w:rsid w:val="00736797"/>
    <w:rsid w:val="00762C26"/>
    <w:rsid w:val="00772545"/>
    <w:rsid w:val="00775027"/>
    <w:rsid w:val="00793172"/>
    <w:rsid w:val="00793415"/>
    <w:rsid w:val="0079379A"/>
    <w:rsid w:val="007A586E"/>
    <w:rsid w:val="007B31DC"/>
    <w:rsid w:val="007E3418"/>
    <w:rsid w:val="00804AE5"/>
    <w:rsid w:val="00814BA0"/>
    <w:rsid w:val="00815D9D"/>
    <w:rsid w:val="008233EA"/>
    <w:rsid w:val="008253BC"/>
    <w:rsid w:val="008351B5"/>
    <w:rsid w:val="00843DD9"/>
    <w:rsid w:val="00847C27"/>
    <w:rsid w:val="00862223"/>
    <w:rsid w:val="00882790"/>
    <w:rsid w:val="00893FE4"/>
    <w:rsid w:val="008C1D16"/>
    <w:rsid w:val="008C6C1F"/>
    <w:rsid w:val="008D3BDA"/>
    <w:rsid w:val="008D3F3B"/>
    <w:rsid w:val="008D66A8"/>
    <w:rsid w:val="008E5514"/>
    <w:rsid w:val="008F1089"/>
    <w:rsid w:val="008F4D19"/>
    <w:rsid w:val="00940345"/>
    <w:rsid w:val="00942047"/>
    <w:rsid w:val="009420BF"/>
    <w:rsid w:val="00974C8E"/>
    <w:rsid w:val="009C41B4"/>
    <w:rsid w:val="009C50F9"/>
    <w:rsid w:val="009C55FB"/>
    <w:rsid w:val="00A1063C"/>
    <w:rsid w:val="00A17059"/>
    <w:rsid w:val="00A22368"/>
    <w:rsid w:val="00A267FC"/>
    <w:rsid w:val="00A40EB4"/>
    <w:rsid w:val="00A44AA0"/>
    <w:rsid w:val="00A4630A"/>
    <w:rsid w:val="00A46C7C"/>
    <w:rsid w:val="00A61095"/>
    <w:rsid w:val="00A650C9"/>
    <w:rsid w:val="00A656C3"/>
    <w:rsid w:val="00A81E30"/>
    <w:rsid w:val="00A8761D"/>
    <w:rsid w:val="00AB5C45"/>
    <w:rsid w:val="00AB6960"/>
    <w:rsid w:val="00AC0050"/>
    <w:rsid w:val="00AD2EFB"/>
    <w:rsid w:val="00AD43FA"/>
    <w:rsid w:val="00AE0020"/>
    <w:rsid w:val="00AE4FCE"/>
    <w:rsid w:val="00AF2AAF"/>
    <w:rsid w:val="00B04CA7"/>
    <w:rsid w:val="00B3470B"/>
    <w:rsid w:val="00B47FC0"/>
    <w:rsid w:val="00B613F6"/>
    <w:rsid w:val="00B6735B"/>
    <w:rsid w:val="00BA4C9A"/>
    <w:rsid w:val="00BB69F8"/>
    <w:rsid w:val="00BC11A1"/>
    <w:rsid w:val="00BE7398"/>
    <w:rsid w:val="00C1585A"/>
    <w:rsid w:val="00C27136"/>
    <w:rsid w:val="00C30455"/>
    <w:rsid w:val="00C33EAF"/>
    <w:rsid w:val="00C471FB"/>
    <w:rsid w:val="00C7218A"/>
    <w:rsid w:val="00C755C5"/>
    <w:rsid w:val="00C75894"/>
    <w:rsid w:val="00C75A32"/>
    <w:rsid w:val="00C7745C"/>
    <w:rsid w:val="00C84F58"/>
    <w:rsid w:val="00C874A4"/>
    <w:rsid w:val="00CC247F"/>
    <w:rsid w:val="00D11A91"/>
    <w:rsid w:val="00D405EC"/>
    <w:rsid w:val="00D6018E"/>
    <w:rsid w:val="00D70D13"/>
    <w:rsid w:val="00D85AA1"/>
    <w:rsid w:val="00D966A5"/>
    <w:rsid w:val="00DD00E6"/>
    <w:rsid w:val="00E012E9"/>
    <w:rsid w:val="00E04174"/>
    <w:rsid w:val="00E15965"/>
    <w:rsid w:val="00E23C58"/>
    <w:rsid w:val="00E36687"/>
    <w:rsid w:val="00E53D84"/>
    <w:rsid w:val="00E5478C"/>
    <w:rsid w:val="00E729FB"/>
    <w:rsid w:val="00E8754F"/>
    <w:rsid w:val="00E87665"/>
    <w:rsid w:val="00E94D29"/>
    <w:rsid w:val="00EA207A"/>
    <w:rsid w:val="00EA64C3"/>
    <w:rsid w:val="00EB3486"/>
    <w:rsid w:val="00EC01D1"/>
    <w:rsid w:val="00ED0325"/>
    <w:rsid w:val="00ED481A"/>
    <w:rsid w:val="00EE7DA0"/>
    <w:rsid w:val="00EF7A4E"/>
    <w:rsid w:val="00F07B52"/>
    <w:rsid w:val="00F22844"/>
    <w:rsid w:val="00F349A7"/>
    <w:rsid w:val="00F372DF"/>
    <w:rsid w:val="00F43A92"/>
    <w:rsid w:val="00F521E9"/>
    <w:rsid w:val="00F605AA"/>
    <w:rsid w:val="00F8392C"/>
    <w:rsid w:val="00FB0333"/>
    <w:rsid w:val="00FC031D"/>
    <w:rsid w:val="00FC2D81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72BCB"/>
  <w15:docId w15:val="{9EF95578-2B44-4B66-ADA1-E112AD7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8"/>
        <w:szCs w:val="28"/>
        <w:lang w:val="it-IT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5A9"/>
  </w:style>
  <w:style w:type="paragraph" w:styleId="Titolo1">
    <w:name w:val="heading 1"/>
    <w:basedOn w:val="Normale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Titolo2">
    <w:name w:val="heading 2"/>
    <w:basedOn w:val="Normale"/>
    <w:link w:val="Titolo2Carattere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Titolo3">
    <w:name w:val="heading 3"/>
    <w:basedOn w:val="Normale"/>
    <w:link w:val="Titolo3Carattere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A2C5F"/>
    <w:rPr>
      <w:rFonts w:ascii="Tahoma" w:hAnsi="Tahoma" w:cs="Tahoma"/>
      <w:szCs w:val="16"/>
    </w:rPr>
  </w:style>
  <w:style w:type="character" w:styleId="Testosegnaposto">
    <w:name w:val="Placeholder Text"/>
    <w:basedOn w:val="Carpredefinitoparagrafo"/>
    <w:uiPriority w:val="99"/>
    <w:semiHidden/>
    <w:rsid w:val="00357FB7"/>
    <w:rPr>
      <w:color w:val="595959" w:themeColor="text1" w:themeTint="A6"/>
    </w:rPr>
  </w:style>
  <w:style w:type="table" w:styleId="Grigliatabella">
    <w:name w:val="Table Grid"/>
    <w:basedOn w:val="Tabellanormale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semiHidden/>
    <w:unhideWhenUsed/>
    <w:rsid w:val="000D18B7"/>
  </w:style>
  <w:style w:type="paragraph" w:styleId="Testodelblocco">
    <w:name w:val="Block Text"/>
    <w:basedOn w:val="Normale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18B7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8B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D18B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D18B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D18B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D18B7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D18B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8B7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8B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D18B7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18B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D18B7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D18B7"/>
    <w:pPr>
      <w:spacing w:before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D18B7"/>
  </w:style>
  <w:style w:type="table" w:styleId="Grigliaacolori">
    <w:name w:val="Colorful Grid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D18B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8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8B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8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8B7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D18B7"/>
  </w:style>
  <w:style w:type="character" w:customStyle="1" w:styleId="DataCarattere">
    <w:name w:val="Data Carattere"/>
    <w:basedOn w:val="Carpredefinitoparagrafo"/>
    <w:link w:val="Data"/>
    <w:uiPriority w:val="99"/>
    <w:semiHidden/>
    <w:rsid w:val="000D18B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D18B7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18B7"/>
    <w:pPr>
      <w:spacing w:before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18B7"/>
  </w:style>
  <w:style w:type="character" w:styleId="Enfasicorsivo">
    <w:name w:val="Emphasis"/>
    <w:basedOn w:val="Carpredefinitoparagrafo"/>
    <w:uiPriority w:val="20"/>
    <w:semiHidden/>
    <w:unhideWhenUsed/>
    <w:qFormat/>
    <w:rsid w:val="000D18B7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18B7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3172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172"/>
  </w:style>
  <w:style w:type="character" w:styleId="Rimandonotaapidipagina">
    <w:name w:val="foot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18B7"/>
    <w:rPr>
      <w:szCs w:val="20"/>
    </w:rPr>
  </w:style>
  <w:style w:type="table" w:customStyle="1" w:styleId="Tabellagriglia1chiara1">
    <w:name w:val="Tabella griglia 1 chiara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93172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172"/>
  </w:style>
  <w:style w:type="character" w:customStyle="1" w:styleId="Titolo2Carattere">
    <w:name w:val="Titolo 2 Carattere"/>
    <w:basedOn w:val="Carpredefinitoparagrafo"/>
    <w:link w:val="Titolo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0D18B7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D18B7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0D18B7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0D18B7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18B7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0D18B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D18B7"/>
    <w:rPr>
      <w:color w:val="F59E00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357FB7"/>
    <w:rPr>
      <w:i/>
      <w:iCs/>
      <w:color w:val="306785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0D18B7"/>
  </w:style>
  <w:style w:type="paragraph" w:styleId="Elenco">
    <w:name w:val="List"/>
    <w:basedOn w:val="Normale"/>
    <w:uiPriority w:val="99"/>
    <w:semiHidden/>
    <w:unhideWhenUsed/>
    <w:rsid w:val="000D18B7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0D18B7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0D18B7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0D18B7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0D18B7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D18B7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D18B7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D18B7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D18B7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D18B7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0D18B7"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D18B7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unhideWhenUsed/>
    <w:qFormat/>
    <w:rsid w:val="000D18B7"/>
  </w:style>
  <w:style w:type="paragraph" w:styleId="NormaleWeb">
    <w:name w:val="Normal (Web)"/>
    <w:basedOn w:val="Normale"/>
    <w:uiPriority w:val="99"/>
    <w:semiHidden/>
    <w:unhideWhenUsed/>
    <w:rsid w:val="000D18B7"/>
    <w:rPr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0D18B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D18B7"/>
    <w:pPr>
      <w:spacing w:before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D18B7"/>
  </w:style>
  <w:style w:type="character" w:styleId="Numeropagina">
    <w:name w:val="page number"/>
    <w:basedOn w:val="Carpredefinitoparagrafo"/>
    <w:uiPriority w:val="99"/>
    <w:semiHidden/>
    <w:unhideWhenUsed/>
    <w:rsid w:val="000D18B7"/>
  </w:style>
  <w:style w:type="table" w:customStyle="1" w:styleId="Tabellasemplice-11">
    <w:name w:val="Tabella semplice - 11"/>
    <w:basedOn w:val="Tabellanormale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8B7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357FB7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D18B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D18B7"/>
  </w:style>
  <w:style w:type="paragraph" w:styleId="Firma">
    <w:name w:val="Signature"/>
    <w:basedOn w:val="Normale"/>
    <w:link w:val="FirmaCarattere"/>
    <w:uiPriority w:val="99"/>
    <w:semiHidden/>
    <w:unhideWhenUsed/>
    <w:rsid w:val="000D18B7"/>
    <w:pPr>
      <w:spacing w:before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D18B7"/>
  </w:style>
  <w:style w:type="character" w:styleId="Enfasigrassetto">
    <w:name w:val="Strong"/>
    <w:basedOn w:val="Carpredefinitoparagrafo"/>
    <w:uiPriority w:val="22"/>
    <w:semiHidden/>
    <w:unhideWhenUsed/>
    <w:qFormat/>
    <w:rsid w:val="000D18B7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0D18B7"/>
    <w:pPr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D18B7"/>
  </w:style>
  <w:style w:type="table" w:styleId="Tabellaprofessionale">
    <w:name w:val="Table Professional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D18B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D18B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D18B7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D18B7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D18B7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D18B7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D18B7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D18B7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D18B7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Immagineallineataalcentro">
    <w:name w:val="Immagine allineata al centro"/>
    <w:basedOn w:val="Normale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Registroriunione">
    <w:name w:val="Registro riunione"/>
    <w:basedOn w:val="Tabellanormale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Roaming\Microsoft\Templates\Registro%20di%20riunione%20docenti-genitori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32-9198-4E2E-BD1C-FB1D2EC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di riunione docenti-genitori.dotx</Template>
  <TotalTime>48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DELEDDA Paolo</cp:lastModifiedBy>
  <cp:revision>13</cp:revision>
  <cp:lastPrinted>2003-08-25T23:36:00Z</cp:lastPrinted>
  <dcterms:created xsi:type="dcterms:W3CDTF">2025-09-22T10:49:00Z</dcterms:created>
  <dcterms:modified xsi:type="dcterms:W3CDTF">2026-07-23T09:13:00Z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